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styles.xml" ContentType="application/vnd.openxmlformats-officedocument.wordprocessingml.styles+xml"/>
  <Override PartName="/word/glossary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alias w:val="Title"/>
        <w:tag w:val="Title"/>
        <w:id w:val="-1162157536"/>
        <w:placeholder>
          <w:docPart w:val="B6CF98C47EF34FFBB5236FB995C874BD"/>
        </w:placeholder>
        <w15:color w:val="FF0000"/>
      </w:sdtPr>
      <w:sdtEndPr>
        <w:rPr>
          <w:rFonts w:ascii="Arial" w:hAnsi="Arial"/>
          <w:b w:val="0"/>
          <w:sz w:val="32"/>
          <w:szCs w:val="24"/>
        </w:rPr>
      </w:sdtEndPr>
      <w:sdtContent>
        <w:p w14:paraId="516A757E" w14:textId="77777777" w:rsidR="00621E37" w:rsidRDefault="00621E37" w:rsidP="00621E37">
          <w:pPr>
            <w:pStyle w:val="infosheettitle"/>
          </w:pPr>
        </w:p>
        <w:p w14:paraId="7DA30AD7" w14:textId="77777777" w:rsidR="00621E37" w:rsidRDefault="00621E37" w:rsidP="00621E37">
          <w:pPr>
            <w:pStyle w:val="infosheettitle"/>
          </w:pPr>
        </w:p>
        <w:p w14:paraId="44868DD3" w14:textId="5DCE0B4D" w:rsidR="00621E37" w:rsidRDefault="00621E37" w:rsidP="00621E37">
          <w:pPr>
            <w:pStyle w:val="infosheettitle"/>
          </w:pPr>
          <w:r>
            <w:t>Chronological CV</w:t>
          </w:r>
        </w:p>
        <w:p w14:paraId="458C4153" w14:textId="32E3587E" w:rsidR="00621E37" w:rsidRDefault="00621E37" w:rsidP="00621E37">
          <w:pPr>
            <w:pStyle w:val="infosheetsubtitle"/>
          </w:pPr>
          <w:r>
            <w:t>Live</w:t>
          </w:r>
          <w:r>
            <w:t>inmelbourne</w:t>
          </w:r>
          <w:r>
            <w:t>.vic.gov.a</w:t>
          </w:r>
          <w:r>
            <w:t>u</w:t>
          </w:r>
        </w:p>
        <w:p w14:paraId="424ACC1D" w14:textId="0B187D51" w:rsidR="00432AAF" w:rsidRDefault="00621E37" w:rsidP="00621E37">
          <w:pPr>
            <w:pStyle w:val="infosheetsubtitle"/>
          </w:pPr>
        </w:p>
      </w:sdtContent>
    </w:sdt>
    <w:sdt>
      <w:sdtPr>
        <w:alias w:val="Intro paragraph"/>
        <w:tag w:val="Intro paragraph"/>
        <w:id w:val="-1769694318"/>
        <w:placeholder>
          <w:docPart w:val="861E3219CA4E47488E7940F200D44A64"/>
        </w:placeholder>
        <w15:color w:val="FF0000"/>
      </w:sdtPr>
      <w:sdtEndPr>
        <w:rPr>
          <w:color w:val="53565A" w:themeColor="accent2"/>
          <w:spacing w:val="0"/>
          <w:sz w:val="20"/>
        </w:rPr>
      </w:sdtEndPr>
      <w:sdtContent>
        <w:p w14:paraId="53FE4FBE" w14:textId="77777777" w:rsidR="00621E37" w:rsidRDefault="00621E37" w:rsidP="0085073F">
          <w:pPr>
            <w:pStyle w:val="introtext"/>
          </w:pPr>
        </w:p>
        <w:p w14:paraId="4A85460F" w14:textId="34B9B916" w:rsidR="00C659E3" w:rsidRPr="00621E37" w:rsidRDefault="00621E37" w:rsidP="00621E37">
          <w:pPr>
            <w:pStyle w:val="bodycopy"/>
          </w:pPr>
        </w:p>
      </w:sdtContent>
    </w:sdt>
    <w:p w14:paraId="75DD78E6" w14:textId="77777777" w:rsidR="00432AAF" w:rsidRPr="00432AAF" w:rsidRDefault="00432AAF" w:rsidP="00D622D7">
      <w:pPr>
        <w:pStyle w:val="bodycopy"/>
        <w:sectPr w:rsidR="00432AAF" w:rsidRPr="00432AAF" w:rsidSect="00DC2E41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 w:code="9"/>
          <w:pgMar w:top="992" w:right="1418" w:bottom="1418" w:left="1418" w:header="510" w:footer="805" w:gutter="0"/>
          <w:cols w:space="708"/>
          <w:titlePg/>
          <w:docGrid w:linePitch="360"/>
        </w:sectPr>
      </w:pPr>
    </w:p>
    <w:p w14:paraId="52CC1521" w14:textId="77777777" w:rsidR="00621E37" w:rsidRPr="004D231E" w:rsidRDefault="00621E37" w:rsidP="00621E37">
      <w:pPr>
        <w:rPr>
          <w:rFonts w:cs="Arial"/>
          <w:sz w:val="22"/>
        </w:rPr>
      </w:pPr>
      <w:r w:rsidRPr="004D231E">
        <w:rPr>
          <w:rFonts w:cs="Arial"/>
          <w:sz w:val="22"/>
        </w:rPr>
        <w:t xml:space="preserve">Use a chronological CV to: </w:t>
      </w:r>
    </w:p>
    <w:p w14:paraId="7A537810" w14:textId="77777777" w:rsidR="00621E37" w:rsidRPr="004D231E" w:rsidRDefault="00621E37" w:rsidP="00621E37">
      <w:pPr>
        <w:rPr>
          <w:rFonts w:cs="Arial"/>
          <w:szCs w:val="20"/>
        </w:rPr>
      </w:pPr>
    </w:p>
    <w:p w14:paraId="6F31FF49" w14:textId="77777777" w:rsidR="00621E37" w:rsidRPr="004D231E" w:rsidRDefault="00621E37" w:rsidP="00621E37">
      <w:pPr>
        <w:numPr>
          <w:ilvl w:val="0"/>
          <w:numId w:val="13"/>
        </w:numPr>
        <w:rPr>
          <w:rFonts w:cs="Arial"/>
          <w:sz w:val="22"/>
        </w:rPr>
      </w:pPr>
      <w:r w:rsidRPr="004D231E">
        <w:rPr>
          <w:rFonts w:cs="Arial"/>
          <w:sz w:val="22"/>
        </w:rPr>
        <w:t xml:space="preserve">Stay in the same industry and/or same job </w:t>
      </w:r>
    </w:p>
    <w:p w14:paraId="6C1B8EED" w14:textId="77777777" w:rsidR="00621E37" w:rsidRPr="004D231E" w:rsidRDefault="00621E37" w:rsidP="00621E37">
      <w:pPr>
        <w:rPr>
          <w:rFonts w:cs="Arial"/>
          <w:szCs w:val="20"/>
        </w:rPr>
      </w:pPr>
    </w:p>
    <w:p w14:paraId="7846FA3A" w14:textId="77777777" w:rsidR="00621E37" w:rsidRPr="004D231E" w:rsidRDefault="00621E37" w:rsidP="00621E37">
      <w:pPr>
        <w:numPr>
          <w:ilvl w:val="0"/>
          <w:numId w:val="13"/>
        </w:numPr>
        <w:rPr>
          <w:rFonts w:cs="Arial"/>
          <w:sz w:val="22"/>
        </w:rPr>
      </w:pPr>
      <w:r w:rsidRPr="004D231E">
        <w:rPr>
          <w:rFonts w:cs="Arial"/>
          <w:sz w:val="22"/>
        </w:rPr>
        <w:t xml:space="preserve">Highlight your ideal job progression and a steady employment record </w:t>
      </w:r>
    </w:p>
    <w:p w14:paraId="55FA8512" w14:textId="77777777" w:rsidR="00621E37" w:rsidRPr="004D231E" w:rsidRDefault="00621E37" w:rsidP="00621E37">
      <w:pPr>
        <w:rPr>
          <w:rFonts w:cs="Arial"/>
          <w:szCs w:val="20"/>
        </w:rPr>
      </w:pPr>
    </w:p>
    <w:p w14:paraId="06CFE314" w14:textId="77777777" w:rsidR="00621E37" w:rsidRPr="004D231E" w:rsidRDefault="00621E37" w:rsidP="00621E37">
      <w:pPr>
        <w:numPr>
          <w:ilvl w:val="0"/>
          <w:numId w:val="13"/>
        </w:numPr>
        <w:rPr>
          <w:rFonts w:cs="Arial"/>
          <w:sz w:val="22"/>
        </w:rPr>
      </w:pPr>
      <w:r w:rsidRPr="004D231E">
        <w:rPr>
          <w:rFonts w:cs="Arial"/>
          <w:sz w:val="22"/>
        </w:rPr>
        <w:t xml:space="preserve">Set the stage for your next career move </w:t>
      </w:r>
    </w:p>
    <w:p w14:paraId="70471A14" w14:textId="77777777" w:rsidR="00621E37" w:rsidRPr="004D231E" w:rsidRDefault="00621E37" w:rsidP="00621E37">
      <w:pPr>
        <w:rPr>
          <w:rFonts w:cs="Arial"/>
          <w:szCs w:val="20"/>
        </w:rPr>
      </w:pPr>
    </w:p>
    <w:p w14:paraId="72C06AB9" w14:textId="77777777" w:rsidR="00621E37" w:rsidRPr="004D231E" w:rsidRDefault="00621E37" w:rsidP="00621E37">
      <w:pPr>
        <w:numPr>
          <w:ilvl w:val="0"/>
          <w:numId w:val="13"/>
        </w:numPr>
        <w:rPr>
          <w:rFonts w:cs="Arial"/>
          <w:sz w:val="22"/>
        </w:rPr>
      </w:pPr>
      <w:r w:rsidRPr="004D231E">
        <w:rPr>
          <w:rFonts w:cs="Arial"/>
          <w:sz w:val="22"/>
        </w:rPr>
        <w:t>Demonstrate that you meet the key requirements of an</w:t>
      </w:r>
      <w:r>
        <w:rPr>
          <w:rFonts w:cs="Arial"/>
          <w:sz w:val="22"/>
        </w:rPr>
        <w:t xml:space="preserve"> </w:t>
      </w:r>
      <w:r w:rsidRPr="004D231E">
        <w:rPr>
          <w:rFonts w:cs="Arial"/>
          <w:sz w:val="22"/>
        </w:rPr>
        <w:t xml:space="preserve">industry you know </w:t>
      </w:r>
    </w:p>
    <w:p w14:paraId="5ACB25FB" w14:textId="77777777" w:rsidR="00621E37" w:rsidRDefault="00621E37" w:rsidP="00621E37">
      <w:pPr>
        <w:rPr>
          <w:rFonts w:cs="Arial"/>
          <w:sz w:val="22"/>
        </w:rPr>
      </w:pPr>
    </w:p>
    <w:p w14:paraId="3E7CE1E1" w14:textId="77777777" w:rsidR="00621E37" w:rsidRPr="00D5706D" w:rsidRDefault="00621E37" w:rsidP="00621E37">
      <w:pPr>
        <w:rPr>
          <w:rFonts w:cs="Arial"/>
          <w:b/>
          <w:sz w:val="22"/>
        </w:rPr>
      </w:pPr>
      <w:r w:rsidRPr="00D5706D">
        <w:rPr>
          <w:rFonts w:cs="Arial"/>
          <w:b/>
          <w:sz w:val="22"/>
        </w:rPr>
        <w:t xml:space="preserve">Suggested CV format: </w:t>
      </w:r>
    </w:p>
    <w:p w14:paraId="57F24A75" w14:textId="77777777" w:rsidR="00621E37" w:rsidRDefault="00621E37" w:rsidP="00621E37">
      <w:pPr>
        <w:rPr>
          <w:rFonts w:cs="Arial"/>
          <w:sz w:val="22"/>
        </w:rPr>
      </w:pPr>
      <w:bookmarkStart w:id="0" w:name="_GoBack"/>
      <w:bookmarkEnd w:id="0"/>
    </w:p>
    <w:p w14:paraId="051F3C8E" w14:textId="77777777" w:rsidR="00621E37" w:rsidRPr="004D231E" w:rsidRDefault="00621E37" w:rsidP="00621E37">
      <w:pPr>
        <w:rPr>
          <w:rFonts w:cs="Arial"/>
          <w:b/>
          <w:sz w:val="22"/>
        </w:rPr>
      </w:pPr>
      <w:r w:rsidRPr="004D231E">
        <w:rPr>
          <w:rFonts w:cs="Arial"/>
          <w:b/>
          <w:sz w:val="22"/>
        </w:rPr>
        <w:t xml:space="preserve">Name </w:t>
      </w:r>
    </w:p>
    <w:p w14:paraId="1A62C318" w14:textId="77777777" w:rsidR="00621E37" w:rsidRPr="004D231E" w:rsidRDefault="00621E37" w:rsidP="00621E37">
      <w:pPr>
        <w:rPr>
          <w:rFonts w:cs="Arial"/>
          <w:sz w:val="22"/>
        </w:rPr>
      </w:pPr>
      <w:r w:rsidRPr="004D231E">
        <w:rPr>
          <w:rFonts w:cs="Arial"/>
          <w:sz w:val="22"/>
        </w:rPr>
        <w:t xml:space="preserve">Contact details including address, email and telephone. </w:t>
      </w:r>
    </w:p>
    <w:p w14:paraId="59E32956" w14:textId="77777777" w:rsidR="00621E37" w:rsidRDefault="00621E37" w:rsidP="00621E37">
      <w:pPr>
        <w:rPr>
          <w:rFonts w:cs="Arial"/>
          <w:sz w:val="22"/>
        </w:rPr>
      </w:pPr>
    </w:p>
    <w:p w14:paraId="7AB5BC3A" w14:textId="77777777" w:rsidR="00621E37" w:rsidRPr="004D231E" w:rsidRDefault="00621E37" w:rsidP="00621E37">
      <w:pPr>
        <w:rPr>
          <w:rFonts w:cs="Arial"/>
          <w:b/>
          <w:sz w:val="22"/>
        </w:rPr>
      </w:pPr>
      <w:r w:rsidRPr="004D231E">
        <w:rPr>
          <w:rFonts w:cs="Arial"/>
          <w:b/>
          <w:sz w:val="22"/>
        </w:rPr>
        <w:t xml:space="preserve">Career Profile or Overview </w:t>
      </w:r>
    </w:p>
    <w:p w14:paraId="2903042B" w14:textId="77777777" w:rsidR="00621E37" w:rsidRPr="004D231E" w:rsidRDefault="00621E37" w:rsidP="00621E37">
      <w:pPr>
        <w:rPr>
          <w:rFonts w:cs="Arial"/>
          <w:sz w:val="22"/>
        </w:rPr>
      </w:pPr>
      <w:r w:rsidRPr="004D231E">
        <w:rPr>
          <w:rFonts w:cs="Arial"/>
          <w:sz w:val="22"/>
        </w:rPr>
        <w:t xml:space="preserve">A brief relevant statement of your main qualifications and relevant experience. </w:t>
      </w:r>
    </w:p>
    <w:p w14:paraId="73C3AC47" w14:textId="77777777" w:rsidR="00621E37" w:rsidRDefault="00621E37" w:rsidP="00621E37">
      <w:pPr>
        <w:rPr>
          <w:rFonts w:cs="Arial"/>
          <w:sz w:val="22"/>
        </w:rPr>
      </w:pPr>
    </w:p>
    <w:p w14:paraId="34B504A6" w14:textId="77777777" w:rsidR="00621E37" w:rsidRPr="004D231E" w:rsidRDefault="00621E37" w:rsidP="00621E37">
      <w:pPr>
        <w:rPr>
          <w:rFonts w:cs="Arial"/>
          <w:b/>
          <w:sz w:val="22"/>
        </w:rPr>
      </w:pPr>
      <w:r w:rsidRPr="004D231E">
        <w:rPr>
          <w:rFonts w:cs="Arial"/>
          <w:b/>
          <w:sz w:val="22"/>
        </w:rPr>
        <w:t>Career Goal or Objective</w:t>
      </w:r>
    </w:p>
    <w:p w14:paraId="1F801AAA" w14:textId="0CE5349C" w:rsidR="00621E37" w:rsidRPr="004D231E" w:rsidRDefault="00621E37" w:rsidP="00621E37">
      <w:pPr>
        <w:rPr>
          <w:rFonts w:cs="Arial"/>
          <w:sz w:val="22"/>
        </w:rPr>
      </w:pPr>
      <w:r w:rsidRPr="004D231E">
        <w:rPr>
          <w:rFonts w:cs="Arial"/>
          <w:sz w:val="22"/>
        </w:rPr>
        <w:t xml:space="preserve">This is </w:t>
      </w:r>
      <w:r w:rsidRPr="004D231E">
        <w:rPr>
          <w:rFonts w:cs="Arial"/>
          <w:sz w:val="22"/>
        </w:rPr>
        <w:t>optional and</w:t>
      </w:r>
      <w:r w:rsidRPr="004D231E">
        <w:rPr>
          <w:rFonts w:cs="Arial"/>
          <w:sz w:val="22"/>
        </w:rPr>
        <w:t xml:space="preserve"> can focus the reader on what you are seeking. </w:t>
      </w:r>
    </w:p>
    <w:p w14:paraId="108BB4BE" w14:textId="77777777" w:rsidR="00621E37" w:rsidRPr="00BA186B" w:rsidRDefault="00621E37" w:rsidP="00621E37">
      <w:pPr>
        <w:rPr>
          <w:rFonts w:cs="Arial"/>
          <w:b/>
          <w:sz w:val="22"/>
        </w:rPr>
      </w:pPr>
    </w:p>
    <w:p w14:paraId="5AA18D5A" w14:textId="77777777" w:rsidR="00621E37" w:rsidRPr="004D231E" w:rsidRDefault="00621E37" w:rsidP="00621E37">
      <w:pPr>
        <w:rPr>
          <w:rFonts w:cs="Arial"/>
          <w:b/>
          <w:sz w:val="22"/>
        </w:rPr>
      </w:pPr>
      <w:r w:rsidRPr="004D231E">
        <w:rPr>
          <w:rFonts w:cs="Arial"/>
          <w:b/>
          <w:sz w:val="22"/>
        </w:rPr>
        <w:t xml:space="preserve">Employment History </w:t>
      </w:r>
    </w:p>
    <w:p w14:paraId="02B8959C" w14:textId="77777777" w:rsidR="00621E37" w:rsidRPr="004D231E" w:rsidRDefault="00621E37" w:rsidP="00621E37">
      <w:pPr>
        <w:rPr>
          <w:rFonts w:cs="Arial"/>
          <w:sz w:val="22"/>
        </w:rPr>
      </w:pPr>
      <w:r w:rsidRPr="004D231E">
        <w:rPr>
          <w:rFonts w:cs="Arial"/>
          <w:sz w:val="22"/>
        </w:rPr>
        <w:t>List the employers you have worked for chronologically.</w:t>
      </w:r>
      <w:r>
        <w:rPr>
          <w:rFonts w:cs="Arial"/>
          <w:sz w:val="22"/>
        </w:rPr>
        <w:t xml:space="preserve"> </w:t>
      </w:r>
      <w:r w:rsidRPr="004D231E">
        <w:rPr>
          <w:rFonts w:cs="Arial"/>
          <w:sz w:val="22"/>
        </w:rPr>
        <w:t xml:space="preserve">Format can vary, but ensure that: </w:t>
      </w:r>
    </w:p>
    <w:p w14:paraId="7E5021F6" w14:textId="77777777" w:rsidR="00621E37" w:rsidRPr="004D231E" w:rsidRDefault="00621E37" w:rsidP="00621E37">
      <w:pPr>
        <w:rPr>
          <w:rFonts w:cs="Arial"/>
          <w:szCs w:val="20"/>
        </w:rPr>
      </w:pPr>
    </w:p>
    <w:p w14:paraId="6333E596" w14:textId="77777777" w:rsidR="00621E37" w:rsidRPr="004D231E" w:rsidRDefault="00621E37" w:rsidP="00621E37">
      <w:pPr>
        <w:numPr>
          <w:ilvl w:val="0"/>
          <w:numId w:val="14"/>
        </w:numPr>
        <w:rPr>
          <w:rFonts w:cs="Arial"/>
          <w:sz w:val="22"/>
        </w:rPr>
      </w:pPr>
      <w:r w:rsidRPr="004D231E">
        <w:rPr>
          <w:rFonts w:cs="Arial"/>
          <w:sz w:val="22"/>
        </w:rPr>
        <w:t xml:space="preserve">Your most recent position is listed first </w:t>
      </w:r>
    </w:p>
    <w:p w14:paraId="58FB88C7" w14:textId="77777777" w:rsidR="00621E37" w:rsidRPr="004D231E" w:rsidRDefault="00621E37" w:rsidP="00621E37">
      <w:pPr>
        <w:numPr>
          <w:ilvl w:val="0"/>
          <w:numId w:val="14"/>
        </w:numPr>
        <w:rPr>
          <w:rFonts w:cs="Arial"/>
          <w:sz w:val="22"/>
        </w:rPr>
      </w:pPr>
      <w:r w:rsidRPr="004D231E">
        <w:rPr>
          <w:rFonts w:cs="Arial"/>
          <w:sz w:val="22"/>
        </w:rPr>
        <w:t xml:space="preserve">List dates consistently </w:t>
      </w:r>
    </w:p>
    <w:p w14:paraId="44BB199A" w14:textId="77777777" w:rsidR="00621E37" w:rsidRPr="004D231E" w:rsidRDefault="00621E37" w:rsidP="00621E37">
      <w:pPr>
        <w:numPr>
          <w:ilvl w:val="0"/>
          <w:numId w:val="14"/>
        </w:numPr>
        <w:rPr>
          <w:rFonts w:cs="Arial"/>
          <w:sz w:val="22"/>
        </w:rPr>
      </w:pPr>
      <w:r w:rsidRPr="004D231E">
        <w:rPr>
          <w:rFonts w:cs="Arial"/>
          <w:sz w:val="22"/>
        </w:rPr>
        <w:t xml:space="preserve">Account for gaps in the sequence </w:t>
      </w:r>
    </w:p>
    <w:p w14:paraId="58D20495" w14:textId="77777777" w:rsidR="00621E37" w:rsidRPr="004D231E" w:rsidRDefault="00621E37" w:rsidP="00621E37">
      <w:pPr>
        <w:numPr>
          <w:ilvl w:val="0"/>
          <w:numId w:val="14"/>
        </w:numPr>
        <w:rPr>
          <w:rFonts w:cs="Arial"/>
          <w:sz w:val="22"/>
        </w:rPr>
      </w:pPr>
      <w:r w:rsidRPr="004D231E">
        <w:rPr>
          <w:rFonts w:cs="Arial"/>
          <w:sz w:val="22"/>
        </w:rPr>
        <w:t xml:space="preserve">Include your job title and give an indication of organisational context </w:t>
      </w:r>
    </w:p>
    <w:p w14:paraId="0C06A797" w14:textId="77777777" w:rsidR="00621E37" w:rsidRPr="004D231E" w:rsidRDefault="00621E37" w:rsidP="00621E37">
      <w:pPr>
        <w:numPr>
          <w:ilvl w:val="0"/>
          <w:numId w:val="14"/>
        </w:numPr>
        <w:rPr>
          <w:rFonts w:cs="Arial"/>
          <w:sz w:val="22"/>
        </w:rPr>
      </w:pPr>
      <w:r w:rsidRPr="004D231E">
        <w:rPr>
          <w:rFonts w:cs="Arial"/>
          <w:sz w:val="22"/>
        </w:rPr>
        <w:t xml:space="preserve">Avoid showing each new position with the same organisation as a new job </w:t>
      </w:r>
    </w:p>
    <w:p w14:paraId="76580F10" w14:textId="77777777" w:rsidR="00621E37" w:rsidRPr="004D231E" w:rsidRDefault="00621E37" w:rsidP="00621E37">
      <w:pPr>
        <w:numPr>
          <w:ilvl w:val="0"/>
          <w:numId w:val="14"/>
        </w:numPr>
        <w:rPr>
          <w:rFonts w:cs="Arial"/>
          <w:sz w:val="22"/>
        </w:rPr>
      </w:pPr>
      <w:r w:rsidRPr="004D231E">
        <w:rPr>
          <w:rFonts w:cs="Arial"/>
          <w:sz w:val="22"/>
        </w:rPr>
        <w:t>Describe your duties and responsibilities in plain English</w:t>
      </w:r>
      <w:r>
        <w:rPr>
          <w:rFonts w:cs="Arial"/>
          <w:sz w:val="22"/>
        </w:rPr>
        <w:t xml:space="preserve"> </w:t>
      </w:r>
      <w:r w:rsidRPr="004D231E">
        <w:rPr>
          <w:rFonts w:cs="Arial"/>
          <w:sz w:val="22"/>
        </w:rPr>
        <w:t xml:space="preserve">terms </w:t>
      </w:r>
    </w:p>
    <w:p w14:paraId="2B46D665" w14:textId="77777777" w:rsidR="00621E37" w:rsidRPr="004D231E" w:rsidRDefault="00621E37" w:rsidP="00621E37">
      <w:pPr>
        <w:numPr>
          <w:ilvl w:val="0"/>
          <w:numId w:val="14"/>
        </w:numPr>
        <w:rPr>
          <w:rFonts w:cs="Arial"/>
          <w:sz w:val="22"/>
        </w:rPr>
      </w:pPr>
      <w:r w:rsidRPr="004D231E">
        <w:rPr>
          <w:rFonts w:cs="Arial"/>
          <w:sz w:val="22"/>
        </w:rPr>
        <w:t xml:space="preserve">Mention several verifiable accomplishments </w:t>
      </w:r>
    </w:p>
    <w:p w14:paraId="579BA4A6" w14:textId="77777777" w:rsidR="00621E37" w:rsidRPr="004D231E" w:rsidRDefault="00621E37" w:rsidP="00621E37">
      <w:pPr>
        <w:numPr>
          <w:ilvl w:val="0"/>
          <w:numId w:val="14"/>
        </w:numPr>
        <w:rPr>
          <w:rFonts w:cs="Arial"/>
          <w:sz w:val="22"/>
        </w:rPr>
      </w:pPr>
      <w:r w:rsidRPr="004D231E">
        <w:rPr>
          <w:rFonts w:cs="Arial"/>
          <w:sz w:val="22"/>
        </w:rPr>
        <w:t>Consolidate older and less relevant experience at the bottom of the CV</w:t>
      </w:r>
      <w:r>
        <w:rPr>
          <w:rFonts w:cs="Arial"/>
          <w:sz w:val="22"/>
        </w:rPr>
        <w:t>.</w:t>
      </w:r>
      <w:r w:rsidRPr="004D231E">
        <w:rPr>
          <w:rFonts w:cs="Arial"/>
          <w:sz w:val="22"/>
        </w:rPr>
        <w:t xml:space="preserve"> </w:t>
      </w:r>
    </w:p>
    <w:p w14:paraId="09086AD8" w14:textId="77777777" w:rsidR="00621E37" w:rsidRDefault="00621E37" w:rsidP="00621E37">
      <w:pPr>
        <w:rPr>
          <w:rFonts w:cs="Arial"/>
          <w:sz w:val="22"/>
        </w:rPr>
      </w:pPr>
    </w:p>
    <w:p w14:paraId="22F7A195" w14:textId="77777777" w:rsidR="00621E37" w:rsidRPr="004D231E" w:rsidRDefault="00621E37" w:rsidP="00621E37">
      <w:pPr>
        <w:rPr>
          <w:rFonts w:cs="Arial"/>
          <w:b/>
          <w:sz w:val="22"/>
        </w:rPr>
      </w:pPr>
      <w:r w:rsidRPr="004D231E">
        <w:rPr>
          <w:rFonts w:cs="Arial"/>
          <w:b/>
          <w:sz w:val="22"/>
        </w:rPr>
        <w:t xml:space="preserve">Education and Qualifications </w:t>
      </w:r>
    </w:p>
    <w:p w14:paraId="10FEA50D" w14:textId="77777777" w:rsidR="00621E37" w:rsidRPr="004D231E" w:rsidRDefault="00621E37" w:rsidP="00621E37">
      <w:pPr>
        <w:rPr>
          <w:rFonts w:cs="Arial"/>
          <w:sz w:val="22"/>
        </w:rPr>
      </w:pPr>
      <w:r w:rsidRPr="004D231E">
        <w:rPr>
          <w:rFonts w:cs="Arial"/>
          <w:sz w:val="22"/>
        </w:rPr>
        <w:t xml:space="preserve">List any education or training, including the name of the education provider and years attended. List your most important qualification first. </w:t>
      </w:r>
    </w:p>
    <w:p w14:paraId="140EA7FC" w14:textId="77777777" w:rsidR="00621E37" w:rsidRDefault="00621E37" w:rsidP="00621E37">
      <w:pPr>
        <w:rPr>
          <w:rFonts w:cs="Arial"/>
          <w:sz w:val="22"/>
        </w:rPr>
      </w:pPr>
    </w:p>
    <w:p w14:paraId="114F343C" w14:textId="77777777" w:rsidR="00621E37" w:rsidRPr="004D231E" w:rsidRDefault="00621E37" w:rsidP="00621E37">
      <w:pPr>
        <w:rPr>
          <w:rFonts w:cs="Arial"/>
          <w:b/>
          <w:sz w:val="22"/>
        </w:rPr>
      </w:pPr>
      <w:r w:rsidRPr="004D231E">
        <w:rPr>
          <w:rFonts w:cs="Arial"/>
          <w:b/>
          <w:sz w:val="22"/>
        </w:rPr>
        <w:t xml:space="preserve">Professional Memberships </w:t>
      </w:r>
    </w:p>
    <w:p w14:paraId="2693926D" w14:textId="77777777" w:rsidR="00621E37" w:rsidRPr="004D231E" w:rsidRDefault="00621E37" w:rsidP="00621E37">
      <w:pPr>
        <w:rPr>
          <w:rFonts w:cs="Arial"/>
          <w:sz w:val="22"/>
        </w:rPr>
      </w:pPr>
      <w:r w:rsidRPr="004D231E">
        <w:rPr>
          <w:rFonts w:cs="Arial"/>
          <w:sz w:val="22"/>
        </w:rPr>
        <w:t>Include a section on professional memberships, especially if</w:t>
      </w:r>
      <w:r>
        <w:rPr>
          <w:rFonts w:cs="Arial"/>
          <w:sz w:val="22"/>
        </w:rPr>
        <w:t xml:space="preserve"> </w:t>
      </w:r>
      <w:r w:rsidRPr="004D231E">
        <w:rPr>
          <w:rFonts w:cs="Arial"/>
          <w:sz w:val="22"/>
        </w:rPr>
        <w:t xml:space="preserve">this is required in your industry. </w:t>
      </w:r>
    </w:p>
    <w:p w14:paraId="06653505" w14:textId="77777777" w:rsidR="00621E37" w:rsidRDefault="00621E37" w:rsidP="00621E37">
      <w:pPr>
        <w:rPr>
          <w:rFonts w:cs="Arial"/>
          <w:sz w:val="22"/>
        </w:rPr>
      </w:pPr>
    </w:p>
    <w:p w14:paraId="73AFB6FD" w14:textId="77777777" w:rsidR="00621E37" w:rsidRPr="004D231E" w:rsidRDefault="00621E37" w:rsidP="00621E37">
      <w:pPr>
        <w:rPr>
          <w:rFonts w:cs="Arial"/>
          <w:b/>
          <w:sz w:val="22"/>
        </w:rPr>
      </w:pPr>
      <w:r w:rsidRPr="004D231E">
        <w:rPr>
          <w:rFonts w:cs="Arial"/>
          <w:b/>
          <w:sz w:val="22"/>
        </w:rPr>
        <w:t xml:space="preserve">Concluding Statements </w:t>
      </w:r>
    </w:p>
    <w:p w14:paraId="370BEE43" w14:textId="77777777" w:rsidR="00621E37" w:rsidRPr="004D231E" w:rsidRDefault="00621E37" w:rsidP="00621E37">
      <w:pPr>
        <w:rPr>
          <w:rFonts w:cs="Arial"/>
          <w:sz w:val="22"/>
        </w:rPr>
      </w:pPr>
      <w:r w:rsidRPr="004D231E">
        <w:rPr>
          <w:rFonts w:cs="Arial"/>
          <w:sz w:val="22"/>
        </w:rPr>
        <w:t xml:space="preserve">Statements can be added, but should be brief and contribute to rather than detract from the main CV. </w:t>
      </w:r>
    </w:p>
    <w:p w14:paraId="4A60FB8D" w14:textId="77777777" w:rsidR="00621E37" w:rsidRDefault="00621E37" w:rsidP="00621E37">
      <w:pPr>
        <w:pStyle w:val="heading1blue"/>
        <w:sectPr w:rsidR="00621E37" w:rsidSect="00621E37">
          <w:headerReference w:type="default" r:id="rId11"/>
          <w:footerReference w:type="default" r:id="rId12"/>
          <w:type w:val="continuous"/>
          <w:pgSz w:w="11906" w:h="16838" w:code="9"/>
          <w:pgMar w:top="992" w:right="1418" w:bottom="1418" w:left="1418" w:header="510" w:footer="805" w:gutter="0"/>
          <w:cols w:space="708"/>
          <w:docGrid w:linePitch="360"/>
        </w:sectPr>
      </w:pPr>
    </w:p>
    <w:p w14:paraId="6D2C01FA" w14:textId="0316802F" w:rsidR="00621E37" w:rsidRPr="00621E37" w:rsidRDefault="00621E37" w:rsidP="00621E37">
      <w:pPr>
        <w:rPr>
          <w:b/>
          <w:bCs/>
          <w:sz w:val="22"/>
          <w:szCs w:val="28"/>
        </w:rPr>
      </w:pPr>
      <w:r w:rsidRPr="00621E37">
        <w:rPr>
          <w:b/>
          <w:bCs/>
          <w:sz w:val="22"/>
          <w:szCs w:val="28"/>
        </w:rPr>
        <w:lastRenderedPageBreak/>
        <w:t>References</w:t>
      </w:r>
    </w:p>
    <w:p w14:paraId="1B5E35EF" w14:textId="77777777" w:rsidR="00621E37" w:rsidRDefault="00621E37" w:rsidP="00621E37">
      <w:pPr>
        <w:pStyle w:val="heading1blue"/>
        <w:sectPr w:rsidR="00621E37" w:rsidSect="00621E37">
          <w:type w:val="continuous"/>
          <w:pgSz w:w="11906" w:h="16838" w:code="9"/>
          <w:pgMar w:top="992" w:right="1418" w:bottom="1418" w:left="1418" w:header="510" w:footer="805" w:gutter="0"/>
          <w:cols w:space="708"/>
          <w:docGrid w:linePitch="360"/>
        </w:sectPr>
      </w:pPr>
    </w:p>
    <w:p w14:paraId="0C4E4413" w14:textId="77777777" w:rsidR="00621E37" w:rsidRDefault="00621E37" w:rsidP="00621E37"/>
    <w:p w14:paraId="2FFBBB8A" w14:textId="52651E75" w:rsidR="009307B4" w:rsidRPr="00621E37" w:rsidRDefault="00621E37" w:rsidP="00621E37">
      <w:pPr>
        <w:rPr>
          <w:sz w:val="22"/>
          <w:szCs w:val="28"/>
        </w:rPr>
      </w:pPr>
      <w:r w:rsidRPr="00621E37">
        <w:rPr>
          <w:sz w:val="22"/>
          <w:szCs w:val="28"/>
        </w:rPr>
        <w:t>List two to three here or say that they are available upon request.</w:t>
      </w:r>
    </w:p>
    <w:sectPr w:rsidR="009307B4" w:rsidRPr="00621E37" w:rsidSect="00621E37">
      <w:type w:val="continuous"/>
      <w:pgSz w:w="11906" w:h="16838" w:code="9"/>
      <w:pgMar w:top="992" w:right="1418" w:bottom="1418" w:left="1418" w:header="510" w:footer="8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063D94" w14:textId="77777777" w:rsidR="00621E37" w:rsidRDefault="00621E37" w:rsidP="00D21116">
      <w:r>
        <w:separator/>
      </w:r>
    </w:p>
  </w:endnote>
  <w:endnote w:type="continuationSeparator" w:id="0">
    <w:p w14:paraId="67AE3DCA" w14:textId="77777777" w:rsidR="00621E37" w:rsidRDefault="00621E37" w:rsidP="00D21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2A1516" w14:textId="77777777" w:rsidR="00DC2E41" w:rsidRPr="007272B8" w:rsidRDefault="00DC2E41" w:rsidP="00DC2E41">
    <w:pPr>
      <w:pStyle w:val="Footer"/>
    </w:pPr>
    <w:r>
      <w:rPr>
        <w:rStyle w:val="PageNumber"/>
        <w:sz w:val="16"/>
        <w:szCs w:val="16"/>
      </w:rPr>
      <w:fldChar w:fldCharType="begin"/>
    </w:r>
    <w:r>
      <w:rPr>
        <w:rStyle w:val="PageNumber"/>
        <w:sz w:val="16"/>
        <w:szCs w:val="16"/>
      </w:rPr>
      <w:instrText xml:space="preserve"> STYLEREF  Title  \* MERGEFORMAT </w:instrText>
    </w:r>
    <w:r>
      <w:rPr>
        <w:rStyle w:val="PageNumber"/>
        <w:sz w:val="16"/>
        <w:szCs w:val="16"/>
      </w:rPr>
      <w:fldChar w:fldCharType="separate"/>
    </w:r>
    <w:r w:rsidR="00621E37">
      <w:rPr>
        <w:rStyle w:val="PageNumber"/>
        <w:noProof/>
        <w:sz w:val="16"/>
        <w:szCs w:val="16"/>
      </w:rPr>
      <w:t>Click or tap here to enter text.</w:t>
    </w:r>
    <w:r>
      <w:rPr>
        <w:rStyle w:val="PageNumber"/>
        <w:sz w:val="16"/>
        <w:szCs w:val="16"/>
      </w:rPr>
      <w:fldChar w:fldCharType="end"/>
    </w:r>
    <w:r w:rsidRPr="00EE5398">
      <w:rPr>
        <w:noProof/>
        <w:lang w:val="en-GB" w:eastAsia="en-GB"/>
      </w:rPr>
      <w:drawing>
        <wp:anchor distT="0" distB="0" distL="114300" distR="114300" simplePos="0" relativeHeight="251652096" behindDoc="1" locked="0" layoutInCell="0" allowOverlap="1" wp14:anchorId="040DE286" wp14:editId="23B7E1B5">
          <wp:simplePos x="0" y="0"/>
          <wp:positionH relativeFrom="page">
            <wp:posOffset>5760720</wp:posOffset>
          </wp:positionH>
          <wp:positionV relativeFrom="page">
            <wp:posOffset>9954895</wp:posOffset>
          </wp:positionV>
          <wp:extent cx="1335600" cy="403200"/>
          <wp:effectExtent l="0" t="0" r="0" b="381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rand Victoria State Gov DEDJTR right coolgrey 11 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56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E5398">
      <w:rPr>
        <w:rStyle w:val="PageNumber"/>
        <w:sz w:val="18"/>
        <w:szCs w:val="18"/>
      </w:rPr>
      <w:tab/>
    </w:r>
    <w:r w:rsidRPr="00365C0B">
      <w:rPr>
        <w:rStyle w:val="PageNumber"/>
        <w:sz w:val="18"/>
        <w:szCs w:val="18"/>
      </w:rPr>
      <w:fldChar w:fldCharType="begin"/>
    </w:r>
    <w:r w:rsidRPr="00365C0B">
      <w:rPr>
        <w:rStyle w:val="PageNumber"/>
        <w:sz w:val="18"/>
        <w:szCs w:val="18"/>
      </w:rPr>
      <w:instrText xml:space="preserve"> PAGE </w:instrText>
    </w:r>
    <w:r w:rsidRPr="00365C0B">
      <w:rPr>
        <w:rStyle w:val="PageNumber"/>
        <w:sz w:val="18"/>
        <w:szCs w:val="18"/>
      </w:rPr>
      <w:fldChar w:fldCharType="separate"/>
    </w:r>
    <w:r>
      <w:rPr>
        <w:rStyle w:val="PageNumber"/>
        <w:sz w:val="18"/>
        <w:szCs w:val="18"/>
      </w:rPr>
      <w:t>2</w:t>
    </w:r>
    <w:r w:rsidRPr="00365C0B">
      <w:rPr>
        <w:rStyle w:val="PageNumber"/>
        <w:sz w:val="18"/>
        <w:szCs w:val="18"/>
      </w:rPr>
      <w:fldChar w:fldCharType="end"/>
    </w:r>
    <w:r w:rsidRPr="00365C0B">
      <w:rPr>
        <w:rStyle w:val="PageNumber"/>
        <w:sz w:val="18"/>
        <w:szCs w:val="18"/>
      </w:rPr>
      <w:t xml:space="preserve"> of </w:t>
    </w:r>
    <w:r w:rsidRPr="00365C0B">
      <w:rPr>
        <w:rStyle w:val="PageNumber"/>
        <w:sz w:val="18"/>
        <w:szCs w:val="18"/>
      </w:rPr>
      <w:fldChar w:fldCharType="begin"/>
    </w:r>
    <w:r w:rsidRPr="00365C0B">
      <w:rPr>
        <w:rStyle w:val="PageNumber"/>
        <w:sz w:val="18"/>
        <w:szCs w:val="18"/>
      </w:rPr>
      <w:instrText xml:space="preserve"> NUMPAGES </w:instrText>
    </w:r>
    <w:r w:rsidRPr="00365C0B">
      <w:rPr>
        <w:rStyle w:val="PageNumber"/>
        <w:sz w:val="18"/>
        <w:szCs w:val="18"/>
      </w:rPr>
      <w:fldChar w:fldCharType="separate"/>
    </w:r>
    <w:r>
      <w:rPr>
        <w:rStyle w:val="PageNumber"/>
        <w:sz w:val="18"/>
        <w:szCs w:val="18"/>
      </w:rPr>
      <w:t>3</w:t>
    </w:r>
    <w:r w:rsidRPr="00365C0B">
      <w:rPr>
        <w:rStyle w:val="PageNumber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C00A11" w14:textId="77777777" w:rsidR="00DC2E41" w:rsidRPr="007272B8" w:rsidRDefault="00DC2E41" w:rsidP="00DC2E41">
    <w:pPr>
      <w:pStyle w:val="Footer"/>
    </w:pPr>
    <w:r w:rsidRPr="00EE5398">
      <w:rPr>
        <w:noProof/>
        <w:lang w:val="en-GB" w:eastAsia="en-GB"/>
      </w:rPr>
      <w:drawing>
        <wp:anchor distT="0" distB="0" distL="114300" distR="114300" simplePos="0" relativeHeight="251655168" behindDoc="1" locked="0" layoutInCell="0" allowOverlap="1" wp14:anchorId="64A2052A" wp14:editId="36ACFD24">
          <wp:simplePos x="0" y="0"/>
          <wp:positionH relativeFrom="page">
            <wp:posOffset>5760720</wp:posOffset>
          </wp:positionH>
          <wp:positionV relativeFrom="page">
            <wp:posOffset>9954895</wp:posOffset>
          </wp:positionV>
          <wp:extent cx="1335600" cy="403200"/>
          <wp:effectExtent l="0" t="0" r="0" b="3810"/>
          <wp:wrapNone/>
          <wp:docPr id="5" name="Picture 5" descr="Department of Jobs, Precincts and Region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rand Victoria State Gov DEDJTR right coolgrey 11 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56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893D9F" w14:textId="738C9F87" w:rsidR="00DD214E" w:rsidRPr="007272B8" w:rsidRDefault="00DD214E" w:rsidP="00DD214E">
    <w:pPr>
      <w:pStyle w:val="Footer"/>
    </w:pPr>
    <w:r w:rsidRPr="00621E37">
      <w:rPr>
        <w:noProof/>
        <w:sz w:val="24"/>
        <w:szCs w:val="32"/>
        <w:lang w:val="en-GB" w:eastAsia="en-GB"/>
      </w:rPr>
      <w:drawing>
        <wp:anchor distT="0" distB="0" distL="114300" distR="114300" simplePos="0" relativeHeight="251667456" behindDoc="1" locked="0" layoutInCell="0" allowOverlap="1" wp14:anchorId="40720526" wp14:editId="713C5CCA">
          <wp:simplePos x="0" y="0"/>
          <wp:positionH relativeFrom="page">
            <wp:posOffset>5760720</wp:posOffset>
          </wp:positionH>
          <wp:positionV relativeFrom="page">
            <wp:posOffset>9954895</wp:posOffset>
          </wp:positionV>
          <wp:extent cx="1335600" cy="403200"/>
          <wp:effectExtent l="0" t="0" r="0" b="3810"/>
          <wp:wrapNone/>
          <wp:docPr id="7" name="Picture 7" descr="Department of Jobs, Precincts and Region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rand Victoria State Gov DEDJTR right coolgrey 11 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56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1E37" w:rsidRPr="00621E37">
      <w:rPr>
        <w:rStyle w:val="PageNumber"/>
        <w:szCs w:val="20"/>
      </w:rPr>
      <w:t>Chronological CV</w:t>
    </w:r>
    <w:r w:rsidRPr="00EE5398">
      <w:rPr>
        <w:rStyle w:val="PageNumber"/>
        <w:sz w:val="18"/>
        <w:szCs w:val="18"/>
      </w:rPr>
      <w:tab/>
    </w:r>
    <w:r w:rsidRPr="00365C0B">
      <w:rPr>
        <w:rStyle w:val="PageNumber"/>
        <w:sz w:val="18"/>
        <w:szCs w:val="18"/>
      </w:rPr>
      <w:fldChar w:fldCharType="begin"/>
    </w:r>
    <w:r w:rsidRPr="00365C0B">
      <w:rPr>
        <w:rStyle w:val="PageNumber"/>
        <w:sz w:val="18"/>
        <w:szCs w:val="18"/>
      </w:rPr>
      <w:instrText xml:space="preserve"> PAGE </w:instrText>
    </w:r>
    <w:r w:rsidRPr="00365C0B">
      <w:rPr>
        <w:rStyle w:val="PageNumber"/>
        <w:sz w:val="18"/>
        <w:szCs w:val="18"/>
      </w:rPr>
      <w:fldChar w:fldCharType="separate"/>
    </w:r>
    <w:r>
      <w:rPr>
        <w:rStyle w:val="PageNumber"/>
        <w:sz w:val="18"/>
        <w:szCs w:val="18"/>
      </w:rPr>
      <w:t>2</w:t>
    </w:r>
    <w:r w:rsidRPr="00365C0B">
      <w:rPr>
        <w:rStyle w:val="PageNumber"/>
        <w:sz w:val="18"/>
        <w:szCs w:val="18"/>
      </w:rPr>
      <w:fldChar w:fldCharType="end"/>
    </w:r>
    <w:r w:rsidRPr="00365C0B">
      <w:rPr>
        <w:rStyle w:val="PageNumber"/>
        <w:sz w:val="18"/>
        <w:szCs w:val="18"/>
      </w:rPr>
      <w:t xml:space="preserve"> of </w:t>
    </w:r>
    <w:r w:rsidRPr="00365C0B">
      <w:rPr>
        <w:rStyle w:val="PageNumber"/>
        <w:sz w:val="18"/>
        <w:szCs w:val="18"/>
      </w:rPr>
      <w:fldChar w:fldCharType="begin"/>
    </w:r>
    <w:r w:rsidRPr="00365C0B">
      <w:rPr>
        <w:rStyle w:val="PageNumber"/>
        <w:sz w:val="18"/>
        <w:szCs w:val="18"/>
      </w:rPr>
      <w:instrText xml:space="preserve"> NUMPAGES </w:instrText>
    </w:r>
    <w:r w:rsidRPr="00365C0B">
      <w:rPr>
        <w:rStyle w:val="PageNumber"/>
        <w:sz w:val="18"/>
        <w:szCs w:val="18"/>
      </w:rPr>
      <w:fldChar w:fldCharType="separate"/>
    </w:r>
    <w:r>
      <w:rPr>
        <w:rStyle w:val="PageNumber"/>
        <w:sz w:val="18"/>
        <w:szCs w:val="18"/>
      </w:rPr>
      <w:t>2</w:t>
    </w:r>
    <w:r w:rsidRPr="00365C0B">
      <w:rPr>
        <w:rStyle w:val="PageNumber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566AC2" w14:textId="77777777" w:rsidR="00621E37" w:rsidRDefault="00621E37" w:rsidP="00D21116">
      <w:r>
        <w:separator/>
      </w:r>
    </w:p>
  </w:footnote>
  <w:footnote w:type="continuationSeparator" w:id="0">
    <w:p w14:paraId="387F5F33" w14:textId="77777777" w:rsidR="00621E37" w:rsidRDefault="00621E37" w:rsidP="00D21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04E3C9" w14:textId="77777777" w:rsidR="008F511C" w:rsidRDefault="00C13DF9" w:rsidP="001F6527">
    <w:pPr>
      <w:pStyle w:val="infosheettitle"/>
    </w:pPr>
    <w:r>
      <w:rPr>
        <w:noProof/>
        <w:lang w:val="en-GB" w:eastAsia="en-GB"/>
      </w:rPr>
      <w:drawing>
        <wp:anchor distT="0" distB="0" distL="114300" distR="114300" simplePos="0" relativeHeight="251657216" behindDoc="1" locked="1" layoutInCell="0" allowOverlap="1" wp14:anchorId="5BC0ECCE" wp14:editId="134974AE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5760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DEDJTR Factsheets small follower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3A39313" w14:textId="77777777" w:rsidR="008F511C" w:rsidRPr="00D21116" w:rsidRDefault="008F511C" w:rsidP="001F6527">
    <w:pPr>
      <w:pStyle w:val="infosheettit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BDD03" w14:textId="77777777" w:rsidR="00D41044" w:rsidRPr="00432AAF" w:rsidRDefault="00432AAF" w:rsidP="00432AA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5408" behindDoc="1" locked="1" layoutInCell="0" allowOverlap="1" wp14:anchorId="605AAAFA" wp14:editId="115E2AF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2667600"/>
          <wp:effectExtent l="0" t="0" r="6985" b="0"/>
          <wp:wrapNone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DJTR Factsheets blue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266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85C106" w14:textId="77777777" w:rsidR="004B77C8" w:rsidRDefault="004B77C8" w:rsidP="001F6527">
    <w:pPr>
      <w:pStyle w:val="infosheettitle"/>
    </w:pPr>
    <w:r>
      <w:rPr>
        <w:noProof/>
        <w:lang w:val="en-GB" w:eastAsia="en-GB"/>
      </w:rPr>
      <w:drawing>
        <wp:anchor distT="0" distB="0" distL="114300" distR="114300" simplePos="0" relativeHeight="251663360" behindDoc="1" locked="1" layoutInCell="0" allowOverlap="1" wp14:anchorId="25782299" wp14:editId="0CD41D3B">
          <wp:simplePos x="0" y="0"/>
          <wp:positionH relativeFrom="page">
            <wp:posOffset>1270</wp:posOffset>
          </wp:positionH>
          <wp:positionV relativeFrom="page">
            <wp:posOffset>0</wp:posOffset>
          </wp:positionV>
          <wp:extent cx="7560000" cy="507600"/>
          <wp:effectExtent l="0" t="0" r="0" b="635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EDJTR Factsheets mid follower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0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4AB4B5" w14:textId="77777777" w:rsidR="004B77C8" w:rsidRPr="00D21116" w:rsidRDefault="004B77C8" w:rsidP="001F6527">
    <w:pPr>
      <w:pStyle w:val="infosheettit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D3650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21A4C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A502C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09C70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7603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4E600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7EB4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A32DE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C26F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9CC9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C527A7"/>
    <w:multiLevelType w:val="hybridMultilevel"/>
    <w:tmpl w:val="DD8A9E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B6342B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5AB1FFC"/>
    <w:multiLevelType w:val="hybridMultilevel"/>
    <w:tmpl w:val="6B10D0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722B64"/>
    <w:multiLevelType w:val="hybridMultilevel"/>
    <w:tmpl w:val="1C0C5306"/>
    <w:lvl w:ilvl="0" w:tplc="648E24A2">
      <w:start w:val="1"/>
      <w:numFmt w:val="bullet"/>
      <w:pStyle w:val="dotpoints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8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9"/>
  </w:num>
  <w:num w:numId="13">
    <w:abstractNumId w:val="1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embedSystemFonts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E37"/>
    <w:rsid w:val="00055849"/>
    <w:rsid w:val="000B0ABD"/>
    <w:rsid w:val="000C6715"/>
    <w:rsid w:val="000D009C"/>
    <w:rsid w:val="000E5362"/>
    <w:rsid w:val="000E6A9D"/>
    <w:rsid w:val="000F6C1A"/>
    <w:rsid w:val="0012529D"/>
    <w:rsid w:val="001576FE"/>
    <w:rsid w:val="0017653B"/>
    <w:rsid w:val="00194B40"/>
    <w:rsid w:val="001A4BCA"/>
    <w:rsid w:val="001C3026"/>
    <w:rsid w:val="001D26CA"/>
    <w:rsid w:val="001F6527"/>
    <w:rsid w:val="0025074C"/>
    <w:rsid w:val="0026126A"/>
    <w:rsid w:val="002619C4"/>
    <w:rsid w:val="0026215C"/>
    <w:rsid w:val="002732E1"/>
    <w:rsid w:val="00313423"/>
    <w:rsid w:val="00315404"/>
    <w:rsid w:val="0031573F"/>
    <w:rsid w:val="0033283A"/>
    <w:rsid w:val="00346C25"/>
    <w:rsid w:val="003743A1"/>
    <w:rsid w:val="00386FCA"/>
    <w:rsid w:val="003C2BAA"/>
    <w:rsid w:val="003C78BC"/>
    <w:rsid w:val="003F17F8"/>
    <w:rsid w:val="004016B7"/>
    <w:rsid w:val="00432AAF"/>
    <w:rsid w:val="00441AB0"/>
    <w:rsid w:val="00452284"/>
    <w:rsid w:val="00486C45"/>
    <w:rsid w:val="004A14DF"/>
    <w:rsid w:val="004B77C8"/>
    <w:rsid w:val="004D497D"/>
    <w:rsid w:val="005200A8"/>
    <w:rsid w:val="005C490A"/>
    <w:rsid w:val="005F4AAF"/>
    <w:rsid w:val="0061169B"/>
    <w:rsid w:val="00612F85"/>
    <w:rsid w:val="00621E37"/>
    <w:rsid w:val="00622A86"/>
    <w:rsid w:val="00631184"/>
    <w:rsid w:val="0063704E"/>
    <w:rsid w:val="00647F38"/>
    <w:rsid w:val="00674B7E"/>
    <w:rsid w:val="00685A41"/>
    <w:rsid w:val="006B35AA"/>
    <w:rsid w:val="006B7428"/>
    <w:rsid w:val="006E6E7A"/>
    <w:rsid w:val="006F3B79"/>
    <w:rsid w:val="007020F3"/>
    <w:rsid w:val="00724CA5"/>
    <w:rsid w:val="00731DBD"/>
    <w:rsid w:val="00745D4D"/>
    <w:rsid w:val="0076241D"/>
    <w:rsid w:val="00763F4D"/>
    <w:rsid w:val="007A212C"/>
    <w:rsid w:val="007A3E26"/>
    <w:rsid w:val="007A43EF"/>
    <w:rsid w:val="007C6A3B"/>
    <w:rsid w:val="007E6A1E"/>
    <w:rsid w:val="0085073F"/>
    <w:rsid w:val="00851558"/>
    <w:rsid w:val="00876FBD"/>
    <w:rsid w:val="008F3F1E"/>
    <w:rsid w:val="008F511C"/>
    <w:rsid w:val="00904AF3"/>
    <w:rsid w:val="00914403"/>
    <w:rsid w:val="00923CE0"/>
    <w:rsid w:val="009307B4"/>
    <w:rsid w:val="00951FC4"/>
    <w:rsid w:val="009C56B0"/>
    <w:rsid w:val="009E2514"/>
    <w:rsid w:val="009E3451"/>
    <w:rsid w:val="00A15297"/>
    <w:rsid w:val="00A16047"/>
    <w:rsid w:val="00A36022"/>
    <w:rsid w:val="00A64BA9"/>
    <w:rsid w:val="00AC55D5"/>
    <w:rsid w:val="00AD2D23"/>
    <w:rsid w:val="00AF4E35"/>
    <w:rsid w:val="00B47667"/>
    <w:rsid w:val="00BA2949"/>
    <w:rsid w:val="00BA4252"/>
    <w:rsid w:val="00BA5FDB"/>
    <w:rsid w:val="00BB52BA"/>
    <w:rsid w:val="00BB745B"/>
    <w:rsid w:val="00BC4791"/>
    <w:rsid w:val="00C13DF9"/>
    <w:rsid w:val="00C20997"/>
    <w:rsid w:val="00C32AD5"/>
    <w:rsid w:val="00C659E3"/>
    <w:rsid w:val="00C663E5"/>
    <w:rsid w:val="00C84E7F"/>
    <w:rsid w:val="00C879A3"/>
    <w:rsid w:val="00CC3379"/>
    <w:rsid w:val="00CD4E9D"/>
    <w:rsid w:val="00CD6CEE"/>
    <w:rsid w:val="00D00EDE"/>
    <w:rsid w:val="00D207C4"/>
    <w:rsid w:val="00D21116"/>
    <w:rsid w:val="00D227D2"/>
    <w:rsid w:val="00D41044"/>
    <w:rsid w:val="00D622D7"/>
    <w:rsid w:val="00D76005"/>
    <w:rsid w:val="00DA5B3D"/>
    <w:rsid w:val="00DB0772"/>
    <w:rsid w:val="00DC0E0F"/>
    <w:rsid w:val="00DC2E41"/>
    <w:rsid w:val="00DC7044"/>
    <w:rsid w:val="00DD214E"/>
    <w:rsid w:val="00E9011D"/>
    <w:rsid w:val="00EF6307"/>
    <w:rsid w:val="00F07A48"/>
    <w:rsid w:val="00F153CE"/>
    <w:rsid w:val="00F24F67"/>
    <w:rsid w:val="00F62A4A"/>
    <w:rsid w:val="00F64309"/>
    <w:rsid w:val="00FF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."/>
  <w:listSeparator w:val=","/>
  <w14:docId w14:val="0346EF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5073F"/>
    <w:rPr>
      <w:rFonts w:ascii="Arial" w:hAnsi="Arial"/>
      <w:color w:val="53565A"/>
      <w:szCs w:val="24"/>
    </w:rPr>
  </w:style>
  <w:style w:type="paragraph" w:styleId="Heading1">
    <w:name w:val="heading 1"/>
    <w:basedOn w:val="heading1blue"/>
    <w:next w:val="Normal"/>
    <w:link w:val="Heading1Char"/>
    <w:uiPriority w:val="9"/>
    <w:semiHidden/>
    <w:rsid w:val="00D622D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11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1116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D211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2111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116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116"/>
    <w:rPr>
      <w:rFonts w:ascii="Tahoma" w:hAnsi="Tahoma" w:cs="Tahoma"/>
      <w:sz w:val="16"/>
      <w:szCs w:val="16"/>
    </w:rPr>
  </w:style>
  <w:style w:type="paragraph" w:customStyle="1" w:styleId="infosheettitle">
    <w:name w:val="# infosheet title"/>
    <w:basedOn w:val="Normal"/>
    <w:link w:val="infosheettitleChar"/>
    <w:qFormat/>
    <w:rsid w:val="006B7428"/>
    <w:pPr>
      <w:spacing w:line="420" w:lineRule="exact"/>
      <w:ind w:right="3357"/>
      <w:contextualSpacing/>
    </w:pPr>
    <w:rPr>
      <w:rFonts w:ascii="Arial Bold" w:hAnsi="Arial Bold"/>
      <w:b/>
      <w:color w:val="FFFFFF"/>
      <w:sz w:val="44"/>
      <w:szCs w:val="40"/>
    </w:rPr>
  </w:style>
  <w:style w:type="character" w:customStyle="1" w:styleId="infosheettitleChar">
    <w:name w:val="# infosheet title Char"/>
    <w:basedOn w:val="DefaultParagraphFont"/>
    <w:link w:val="infosheettitle"/>
    <w:rsid w:val="006B7428"/>
    <w:rPr>
      <w:rFonts w:ascii="Arial Bold" w:hAnsi="Arial Bold"/>
      <w:b/>
      <w:color w:val="FFFFFF"/>
      <w:sz w:val="44"/>
      <w:szCs w:val="40"/>
    </w:rPr>
  </w:style>
  <w:style w:type="paragraph" w:customStyle="1" w:styleId="infosheetsubtitle">
    <w:name w:val="# infosheet subtitle"/>
    <w:basedOn w:val="Normal"/>
    <w:link w:val="infosheetsubtitleChar"/>
    <w:qFormat/>
    <w:rsid w:val="00BA294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infosheetsubtitleChar">
    <w:name w:val="# infosheet subtitle Char"/>
    <w:basedOn w:val="DefaultParagraphFont"/>
    <w:link w:val="infosheetsubtitle"/>
    <w:rsid w:val="00BA2949"/>
    <w:rPr>
      <w:rFonts w:ascii="Arial" w:hAnsi="Arial"/>
      <w:color w:val="FFFFFF"/>
      <w:sz w:val="32"/>
      <w:szCs w:val="24"/>
    </w:rPr>
  </w:style>
  <w:style w:type="paragraph" w:customStyle="1" w:styleId="introtext">
    <w:name w:val="# intro text"/>
    <w:basedOn w:val="Normal"/>
    <w:next w:val="bodycopy"/>
    <w:qFormat/>
    <w:rsid w:val="004016B7"/>
    <w:pPr>
      <w:spacing w:before="300" w:after="360" w:line="320" w:lineRule="atLeast"/>
    </w:pPr>
    <w:rPr>
      <w:rFonts w:cs="Arial"/>
      <w:color w:val="201547" w:themeColor="text2"/>
      <w:spacing w:val="-10"/>
      <w:sz w:val="28"/>
      <w:szCs w:val="20"/>
    </w:rPr>
  </w:style>
  <w:style w:type="paragraph" w:customStyle="1" w:styleId="bodycopy">
    <w:name w:val="# body copy"/>
    <w:basedOn w:val="Normal"/>
    <w:qFormat/>
    <w:rsid w:val="00D622D7"/>
    <w:pPr>
      <w:spacing w:after="120"/>
    </w:pPr>
    <w:rPr>
      <w:rFonts w:cs="Arial"/>
      <w:color w:val="53565A" w:themeColor="accent2"/>
      <w:szCs w:val="20"/>
    </w:rPr>
  </w:style>
  <w:style w:type="paragraph" w:customStyle="1" w:styleId="dotpoints">
    <w:name w:val="# dot points"/>
    <w:basedOn w:val="Normal"/>
    <w:link w:val="dotpointsChar"/>
    <w:qFormat/>
    <w:rsid w:val="00D622D7"/>
    <w:pPr>
      <w:keepLines/>
      <w:numPr>
        <w:numId w:val="1"/>
      </w:numPr>
      <w:spacing w:before="180" w:after="180" w:line="300" w:lineRule="auto"/>
      <w:ind w:left="357" w:hanging="357"/>
      <w:contextualSpacing/>
    </w:pPr>
    <w:rPr>
      <w:rFonts w:cs="Arial"/>
      <w:color w:val="53565A" w:themeColor="accent2"/>
      <w:szCs w:val="20"/>
    </w:rPr>
  </w:style>
  <w:style w:type="character" w:customStyle="1" w:styleId="dotpointsChar">
    <w:name w:val="# dot points Char"/>
    <w:basedOn w:val="DefaultParagraphFont"/>
    <w:link w:val="dotpoints"/>
    <w:rsid w:val="00D622D7"/>
    <w:rPr>
      <w:rFonts w:ascii="Arial" w:hAnsi="Arial" w:cs="Arial"/>
      <w:color w:val="53565A" w:themeColor="accent2"/>
    </w:rPr>
  </w:style>
  <w:style w:type="paragraph" w:customStyle="1" w:styleId="heading2black">
    <w:name w:val="# heading 2 black"/>
    <w:basedOn w:val="Normal"/>
    <w:next w:val="bodycopy"/>
    <w:qFormat/>
    <w:rsid w:val="00D622D7"/>
    <w:pPr>
      <w:keepNext/>
      <w:spacing w:before="240" w:after="120"/>
    </w:pPr>
    <w:rPr>
      <w:rFonts w:cs="Arial"/>
      <w:b/>
      <w:color w:val="auto"/>
      <w:szCs w:val="20"/>
    </w:rPr>
  </w:style>
  <w:style w:type="paragraph" w:customStyle="1" w:styleId="instructions">
    <w:name w:val="instructions"/>
    <w:basedOn w:val="Normal"/>
    <w:link w:val="instructionsChar"/>
    <w:qFormat/>
    <w:rsid w:val="00923CE0"/>
    <w:pPr>
      <w:spacing w:before="60" w:after="120"/>
    </w:pPr>
    <w:rPr>
      <w:color w:val="000000" w:themeColor="text1"/>
      <w:sz w:val="18"/>
      <w:szCs w:val="20"/>
      <w:lang w:eastAsia="en-US"/>
    </w:rPr>
  </w:style>
  <w:style w:type="character" w:customStyle="1" w:styleId="instructionsChar">
    <w:name w:val="instructions Char"/>
    <w:basedOn w:val="DefaultParagraphFont"/>
    <w:link w:val="instructions"/>
    <w:rsid w:val="00923CE0"/>
    <w:rPr>
      <w:rFonts w:ascii="Arial" w:hAnsi="Arial"/>
      <w:color w:val="000000" w:themeColor="text1"/>
      <w:sz w:val="18"/>
      <w:lang w:eastAsia="en-US"/>
    </w:rPr>
  </w:style>
  <w:style w:type="paragraph" w:customStyle="1" w:styleId="heading1blue">
    <w:name w:val="# heading 1 blue"/>
    <w:basedOn w:val="Normal"/>
    <w:next w:val="bodycopy"/>
    <w:qFormat/>
    <w:rsid w:val="00D622D7"/>
    <w:pPr>
      <w:keepNext/>
      <w:spacing w:before="240" w:after="120"/>
      <w:outlineLvl w:val="0"/>
    </w:pPr>
    <w:rPr>
      <w:rFonts w:cs="Arial"/>
      <w:color w:val="100249" w:themeColor="accent4"/>
      <w:sz w:val="24"/>
      <w:szCs w:val="20"/>
    </w:rPr>
  </w:style>
  <w:style w:type="paragraph" w:customStyle="1" w:styleId="tablename">
    <w:name w:val="# table name"/>
    <w:basedOn w:val="Normal"/>
    <w:qFormat/>
    <w:rsid w:val="00D622D7"/>
    <w:pPr>
      <w:keepNext/>
      <w:spacing w:before="240" w:after="120"/>
    </w:pPr>
    <w:rPr>
      <w:rFonts w:cs="Arial"/>
      <w:b/>
      <w:color w:val="auto"/>
      <w:sz w:val="18"/>
      <w:szCs w:val="18"/>
    </w:rPr>
  </w:style>
  <w:style w:type="table" w:styleId="TableGrid">
    <w:name w:val="Table Grid"/>
    <w:basedOn w:val="TableNormal"/>
    <w:uiPriority w:val="59"/>
    <w:rsid w:val="001F65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s">
    <w:name w:val="# table titles"/>
    <w:basedOn w:val="Normal"/>
    <w:qFormat/>
    <w:rsid w:val="00D622D7"/>
    <w:pPr>
      <w:spacing w:before="60" w:after="60"/>
    </w:pPr>
    <w:rPr>
      <w:rFonts w:cs="Arial"/>
      <w:b/>
      <w:color w:val="FFFFFF"/>
      <w:sz w:val="18"/>
      <w:szCs w:val="20"/>
    </w:rPr>
  </w:style>
  <w:style w:type="paragraph" w:customStyle="1" w:styleId="tabletext">
    <w:name w:val="# table text"/>
    <w:basedOn w:val="Normal"/>
    <w:qFormat/>
    <w:rsid w:val="001F6527"/>
    <w:pPr>
      <w:spacing w:before="60" w:after="60"/>
    </w:pPr>
    <w:rPr>
      <w:rFonts w:cs="Arial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64BA9"/>
    <w:pPr>
      <w:spacing w:after="120" w:line="420" w:lineRule="exact"/>
      <w:ind w:right="3357"/>
      <w:contextualSpacing/>
    </w:pPr>
    <w:rPr>
      <w:rFonts w:ascii="Arial Bold" w:hAnsi="Arial Bold"/>
      <w:b/>
      <w:color w:val="FFFFFF"/>
      <w:sz w:val="44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A64BA9"/>
    <w:rPr>
      <w:rFonts w:ascii="Arial Bold" w:hAnsi="Arial Bold"/>
      <w:b/>
      <w:color w:val="FFFFFF"/>
      <w:sz w:val="44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4BA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A64BA9"/>
    <w:rPr>
      <w:rFonts w:ascii="Arial" w:hAnsi="Arial"/>
      <w:color w:val="FFFFFF"/>
      <w:sz w:val="32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F3F1E"/>
    <w:rPr>
      <w:rFonts w:ascii="Arial" w:hAnsi="Arial" w:cs="Arial" w:hint="default"/>
      <w:color w:val="201547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3F1E"/>
    <w:rPr>
      <w:color w:val="5EB345"/>
      <w:u w:val="single"/>
    </w:rPr>
  </w:style>
  <w:style w:type="character" w:styleId="PlaceholderText">
    <w:name w:val="Placeholder Text"/>
    <w:basedOn w:val="DefaultParagraphFont"/>
    <w:uiPriority w:val="99"/>
    <w:semiHidden/>
    <w:rsid w:val="00432AAF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85073F"/>
    <w:rPr>
      <w:rFonts w:ascii="Arial" w:hAnsi="Arial" w:cs="Arial"/>
      <w:color w:val="100249" w:themeColor="accent4"/>
      <w:sz w:val="24"/>
    </w:rPr>
  </w:style>
  <w:style w:type="paragraph" w:customStyle="1" w:styleId="bodycopynospace">
    <w:name w:val="# body copy (no space)"/>
    <w:basedOn w:val="bodycopy"/>
    <w:qFormat/>
    <w:rsid w:val="00DC2E41"/>
    <w:pPr>
      <w:spacing w:after="0"/>
    </w:pPr>
  </w:style>
  <w:style w:type="character" w:styleId="PageNumber">
    <w:name w:val="page number"/>
    <w:basedOn w:val="DefaultParagraphFont"/>
    <w:unhideWhenUsed/>
    <w:rsid w:val="00DC2E41"/>
    <w:rPr>
      <w:rFonts w:ascii="Arial" w:hAnsi="Arial"/>
      <w:color w:val="20154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5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cwaxy\Downloads\Factsheet-A4-Header-Deep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6CF98C47EF34FFBB5236FB995C874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CC46C-DA72-4ADC-AF21-F83195A32A0B}"/>
      </w:docPartPr>
      <w:docPartBody>
        <w:p w:rsidR="00000000" w:rsidRDefault="00A119B8">
          <w:pPr>
            <w:pStyle w:val="B6CF98C47EF34FFBB5236FB995C874BD"/>
          </w:pPr>
          <w:r w:rsidRPr="00432AAF">
            <w:rPr>
              <w:rStyle w:val="PlaceholderText"/>
              <w:color w:val="FFFFFF" w:themeColor="background1"/>
            </w:rPr>
            <w:t>Click or tap here to enter text.</w:t>
          </w:r>
        </w:p>
      </w:docPartBody>
    </w:docPart>
    <w:docPart>
      <w:docPartPr>
        <w:name w:val="861E3219CA4E47488E7940F200D44A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F53BC1-6BF9-4BB2-9722-1F3655EE808D}"/>
      </w:docPartPr>
      <w:docPartBody>
        <w:p w:rsidR="00000000" w:rsidRDefault="00A119B8">
          <w:pPr>
            <w:pStyle w:val="861E3219CA4E47488E7940F200D44A64"/>
          </w:pPr>
          <w:bookmarkStart w:id="0" w:name="_GoBack"/>
          <w:r w:rsidRPr="0085073F">
            <w:rPr>
              <w:color w:val="ED7D31" w:themeColor="accent2"/>
            </w:rPr>
            <w:t xml:space="preserve">Click or tap here to enter text. Intro paragraph: </w:t>
          </w:r>
          <w:r w:rsidRPr="0085073F">
            <w:rPr>
              <w:color w:val="ED7D31" w:themeColor="accent2"/>
              <w:sz w:val="20"/>
              <w:szCs w:val="14"/>
            </w:rPr>
            <w:t>Please note there is a section break directly after this intro paragraph to create 2 columns of text on the same page. To recreate &gt; page layout should be set at one column &gt; then Page Layout &gt; Breaks &gt; Section Break &gt; Continuous. Then set your two columns &gt; Page Layout &gt; Columns &gt; Two</w:t>
          </w:r>
          <w:bookmarkEnd w:id="0"/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6CF98C47EF34FFBB5236FB995C874BD">
    <w:name w:val="B6CF98C47EF34FFBB5236FB995C874BD"/>
  </w:style>
  <w:style w:type="paragraph" w:customStyle="1" w:styleId="861E3219CA4E47488E7940F200D44A64">
    <w:name w:val="861E3219CA4E47488E7940F200D44A6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JPR 1">
      <a:dk1>
        <a:sysClr val="windowText" lastClr="000000"/>
      </a:dk1>
      <a:lt1>
        <a:sysClr val="window" lastClr="FFFFFF"/>
      </a:lt1>
      <a:dk2>
        <a:srgbClr val="201547"/>
      </a:dk2>
      <a:lt2>
        <a:srgbClr val="D9D9D6"/>
      </a:lt2>
      <a:accent1>
        <a:srgbClr val="201547"/>
      </a:accent1>
      <a:accent2>
        <a:srgbClr val="53565A"/>
      </a:accent2>
      <a:accent3>
        <a:srgbClr val="62BB46"/>
      </a:accent3>
      <a:accent4>
        <a:srgbClr val="100249"/>
      </a:accent4>
      <a:accent5>
        <a:srgbClr val="0090DA"/>
      </a:accent5>
      <a:accent6>
        <a:srgbClr val="E35205"/>
      </a:accent6>
      <a:hlink>
        <a:srgbClr val="0563C1"/>
      </a:hlink>
      <a:folHlink>
        <a:srgbClr val="954F72"/>
      </a:folHlink>
    </a:clrScheme>
    <a:fontScheme name="DJP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59AF48DC43C545ADAA57C9D77E6F47" ma:contentTypeVersion="9" ma:contentTypeDescription="Create a new document." ma:contentTypeScope="" ma:versionID="a5be724ef6ae73d71f64419da1a75441">
  <xsd:schema xmlns:xsd="http://www.w3.org/2001/XMLSchema" xmlns:xs="http://www.w3.org/2001/XMLSchema" xmlns:p="http://schemas.microsoft.com/office/2006/metadata/properties" xmlns:ns2="f1afef60-447e-4d3d-8ef1-d11787709224" targetNamespace="http://schemas.microsoft.com/office/2006/metadata/properties" ma:root="true" ma:fieldsID="5657f587cf17a0b61ad059d7f373e563" ns2:_="">
    <xsd:import namespace="f1afef60-447e-4d3d-8ef1-d117877092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afef60-447e-4d3d-8ef1-d117877092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B4B328E-C266-4DFF-BFF7-C186ECE4AAA8}"/>
</file>

<file path=customXml/itemProps2.xml><?xml version="1.0" encoding="utf-8"?>
<ds:datastoreItem xmlns:ds="http://schemas.openxmlformats.org/officeDocument/2006/customXml" ds:itemID="{E59A9140-E203-49F5-B961-F81CA1B4F5E8}"/>
</file>

<file path=customXml/itemProps3.xml><?xml version="1.0" encoding="utf-8"?>
<ds:datastoreItem xmlns:ds="http://schemas.openxmlformats.org/officeDocument/2006/customXml" ds:itemID="{3D4BCD04-C60E-49D7-8933-5D4B562BE6B5}"/>
</file>

<file path=docProps/app.xml><?xml version="1.0" encoding="utf-8"?>
<Properties xmlns="http://schemas.openxmlformats.org/officeDocument/2006/extended-properties" xmlns:vt="http://schemas.openxmlformats.org/officeDocument/2006/docPropsVTypes">
  <Template>Factsheet-A4-Header-Deep.dotx</Template>
  <TotalTime>0</TotalTime>
  <Pages>2</Pages>
  <Words>244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2020-07-13T22:36:00Z</dcterms:created>
  <dcterms:modified xsi:type="dcterms:W3CDTF">2020-07-13T22:44:00Z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0x0101006A59AF48DC43C545ADAA57C9D77E6F47</vt:lpwstr>
  </property>
</Properties>
</file>